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64F869" w14:textId="77777777" w:rsidR="006336BF" w:rsidRDefault="006336BF">
      <w:pPr>
        <w:pStyle w:val="Title"/>
      </w:pPr>
      <w:r>
        <w:t>Permission Request</w:t>
      </w:r>
    </w:p>
    <w:p w14:paraId="099A98B5" w14:textId="77777777" w:rsidR="006336BF" w:rsidRDefault="006336BF">
      <w:pPr>
        <w:pStyle w:val="Title"/>
      </w:pPr>
    </w:p>
    <w:p w14:paraId="0AE112F3" w14:textId="4A0B9855" w:rsidR="006336BF" w:rsidRDefault="005724AC" w:rsidP="002E1ECD">
      <w:pPr>
        <w:ind w:left="3600" w:firstLine="720"/>
        <w:rPr>
          <w:b/>
          <w:bCs/>
          <w:sz w:val="22"/>
        </w:rPr>
      </w:pPr>
      <w:r w:rsidRPr="003B549E">
        <w:rPr>
          <w:b/>
          <w:noProof/>
          <w:sz w:val="22"/>
          <w:lang w:bidi="he-IL"/>
        </w:rPr>
        <w:drawing>
          <wp:inline distT="0" distB="0" distL="0" distR="0" wp14:anchorId="703D765E" wp14:editId="14638C57">
            <wp:extent cx="685800" cy="542925"/>
            <wp:effectExtent l="0" t="0" r="0" b="0"/>
            <wp:docPr id="1" name="Picture 1" descr="Behrman Hous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hrman House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A0BAC8" w14:textId="77777777" w:rsidR="006336BF" w:rsidRDefault="00D64E59" w:rsidP="00E96312">
      <w:pPr>
        <w:rPr>
          <w:b/>
          <w:bCs/>
          <w:sz w:val="22"/>
        </w:rPr>
      </w:pPr>
      <w:r>
        <w:rPr>
          <w:b/>
          <w:bCs/>
          <w:sz w:val="22"/>
        </w:rPr>
        <w:t>Behrman House, Inc.</w:t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>
        <w:rPr>
          <w:b/>
          <w:bCs/>
          <w:sz w:val="22"/>
        </w:rPr>
        <w:tab/>
      </w:r>
      <w:r w:rsidR="002E1ECD">
        <w:rPr>
          <w:b/>
          <w:bCs/>
          <w:sz w:val="22"/>
        </w:rPr>
        <w:t xml:space="preserve">         </w:t>
      </w:r>
      <w:r w:rsidR="006336BF">
        <w:rPr>
          <w:b/>
          <w:bCs/>
          <w:sz w:val="22"/>
        </w:rPr>
        <w:t>Permissions Department</w:t>
      </w:r>
    </w:p>
    <w:p w14:paraId="6C2A87EF" w14:textId="77777777" w:rsidR="006336BF" w:rsidRDefault="003B549E" w:rsidP="00E96312">
      <w:pPr>
        <w:rPr>
          <w:sz w:val="22"/>
        </w:rPr>
      </w:pPr>
      <w:r>
        <w:rPr>
          <w:sz w:val="22"/>
        </w:rPr>
        <w:t>241B Millburn Ave</w:t>
      </w:r>
      <w:r w:rsidR="00D64E59">
        <w:rPr>
          <w:sz w:val="22"/>
        </w:rPr>
        <w:tab/>
      </w:r>
      <w:r w:rsidR="00D64E59">
        <w:rPr>
          <w:sz w:val="22"/>
        </w:rPr>
        <w:tab/>
      </w:r>
      <w:r w:rsidR="00D64E59">
        <w:rPr>
          <w:sz w:val="22"/>
        </w:rPr>
        <w:tab/>
      </w:r>
      <w:r w:rsidR="00D64E59">
        <w:rPr>
          <w:sz w:val="22"/>
        </w:rPr>
        <w:tab/>
      </w:r>
      <w:r w:rsidR="00D64E59">
        <w:rPr>
          <w:sz w:val="22"/>
        </w:rPr>
        <w:tab/>
      </w:r>
      <w:r w:rsidR="00D64E59">
        <w:rPr>
          <w:sz w:val="22"/>
        </w:rPr>
        <w:tab/>
      </w:r>
      <w:r w:rsidR="00D64E59">
        <w:rPr>
          <w:sz w:val="22"/>
        </w:rPr>
        <w:tab/>
      </w:r>
      <w:r w:rsidR="00D64E59">
        <w:rPr>
          <w:sz w:val="22"/>
        </w:rPr>
        <w:tab/>
        <w:t xml:space="preserve">       </w:t>
      </w:r>
      <w:r w:rsidR="006336BF">
        <w:rPr>
          <w:sz w:val="22"/>
        </w:rPr>
        <w:t>Fax:  973-379-7280</w:t>
      </w:r>
    </w:p>
    <w:p w14:paraId="36ADD0A3" w14:textId="77777777" w:rsidR="006336BF" w:rsidRDefault="003B549E" w:rsidP="00E96312">
      <w:pPr>
        <w:rPr>
          <w:i/>
          <w:iCs/>
          <w:sz w:val="22"/>
        </w:rPr>
      </w:pPr>
      <w:r>
        <w:rPr>
          <w:sz w:val="22"/>
        </w:rPr>
        <w:t>Millburn, NJ 07041</w:t>
      </w:r>
      <w:bookmarkStart w:id="0" w:name="_GoBack"/>
      <w:bookmarkEnd w:id="0"/>
      <w:r w:rsidR="00D51ECF">
        <w:rPr>
          <w:sz w:val="22"/>
        </w:rPr>
        <w:tab/>
      </w:r>
      <w:r w:rsidR="00D51ECF">
        <w:rPr>
          <w:sz w:val="22"/>
        </w:rPr>
        <w:tab/>
      </w:r>
      <w:r w:rsidR="00D51ECF">
        <w:rPr>
          <w:sz w:val="22"/>
        </w:rPr>
        <w:tab/>
      </w:r>
      <w:r w:rsidR="00D51ECF">
        <w:rPr>
          <w:sz w:val="22"/>
        </w:rPr>
        <w:tab/>
        <w:t xml:space="preserve">  </w:t>
      </w:r>
      <w:r w:rsidR="002E1ECD">
        <w:rPr>
          <w:sz w:val="22"/>
        </w:rPr>
        <w:t xml:space="preserve">           </w:t>
      </w:r>
      <w:r w:rsidR="001724D6">
        <w:rPr>
          <w:sz w:val="22"/>
        </w:rPr>
        <w:tab/>
        <w:t xml:space="preserve">      </w:t>
      </w:r>
      <w:r w:rsidR="00D51ECF">
        <w:rPr>
          <w:sz w:val="22"/>
        </w:rPr>
        <w:t xml:space="preserve">     </w:t>
      </w:r>
      <w:r w:rsidR="006336BF">
        <w:rPr>
          <w:sz w:val="22"/>
        </w:rPr>
        <w:t xml:space="preserve">Email:  </w:t>
      </w:r>
      <w:r w:rsidR="00D51ECF">
        <w:rPr>
          <w:sz w:val="22"/>
        </w:rPr>
        <w:t>Permissions</w:t>
      </w:r>
      <w:r w:rsidR="006336BF">
        <w:rPr>
          <w:sz w:val="22"/>
        </w:rPr>
        <w:t>@behrmanhouse.com</w:t>
      </w:r>
    </w:p>
    <w:p w14:paraId="4529DDF3" w14:textId="77777777" w:rsidR="006336BF" w:rsidRDefault="006336BF" w:rsidP="00D51ECF">
      <w:pPr>
        <w:jc w:val="center"/>
      </w:pPr>
    </w:p>
    <w:p w14:paraId="723479DB" w14:textId="77777777" w:rsidR="006336BF" w:rsidRDefault="00FC7478" w:rsidP="001046F5">
      <w:pPr>
        <w:jc w:val="both"/>
      </w:pPr>
      <w:r>
        <w:t xml:space="preserve">Thank </w:t>
      </w:r>
      <w:r w:rsidR="006336BF">
        <w:t>you for your request to reproduce copyrighted material fro</w:t>
      </w:r>
      <w:r w:rsidR="001046F5">
        <w:t xml:space="preserve">m a Behrman House </w:t>
      </w:r>
      <w:r>
        <w:t xml:space="preserve">publication. </w:t>
      </w:r>
      <w:r w:rsidR="006336BF">
        <w:t>Please complete this form fully; incomplete forms cannot be processed</w:t>
      </w:r>
      <w:r w:rsidR="003A5D87">
        <w:t>.</w:t>
      </w:r>
      <w:r w:rsidR="00F62A7F">
        <w:t xml:space="preserve"> </w:t>
      </w:r>
      <w:r w:rsidR="009D735F">
        <w:t>Please download and forward the comp</w:t>
      </w:r>
      <w:r w:rsidR="00D51ECF">
        <w:t xml:space="preserve">leted form to </w:t>
      </w:r>
      <w:hyperlink r:id="rId6" w:history="1">
        <w:r w:rsidRPr="00D35653">
          <w:rPr>
            <w:rStyle w:val="Hyperlink"/>
          </w:rPr>
          <w:t>Permissions@behrmanhouse.com</w:t>
        </w:r>
      </w:hyperlink>
      <w:r w:rsidR="00D51ECF">
        <w:t>.</w:t>
      </w:r>
      <w:r>
        <w:t xml:space="preserve"> </w:t>
      </w:r>
      <w:r w:rsidR="009D735F">
        <w:t>Allow a minimum of four weeks for processing.</w:t>
      </w:r>
      <w:r w:rsidR="00D51ECF">
        <w:t xml:space="preserve"> </w:t>
      </w:r>
      <w:r w:rsidR="006336BF">
        <w:t>Note that our grant of permission does not apply to any part of the material that is separately copyrighted.  It is the res</w:t>
      </w:r>
      <w:r w:rsidR="00BD20C1">
        <w:t xml:space="preserve">ponsibility of the requester to </w:t>
      </w:r>
      <w:r w:rsidR="006336BF">
        <w:t>determine the correct copyright source for the material.</w:t>
      </w:r>
    </w:p>
    <w:p w14:paraId="6233CACE" w14:textId="77777777" w:rsidR="006336BF" w:rsidRDefault="006336BF" w:rsidP="00D51ECF"/>
    <w:p w14:paraId="77F8319A" w14:textId="77777777" w:rsidR="006336BF" w:rsidRDefault="008732CD">
      <w:r>
        <w:t>Today’s Date:</w:t>
      </w:r>
      <w:r w:rsidR="00325D57">
        <w:t xml:space="preserve"> </w:t>
      </w:r>
      <w:r>
        <w:t xml:space="preserve"> __________________</w:t>
      </w:r>
    </w:p>
    <w:p w14:paraId="0793C8F3" w14:textId="77777777" w:rsidR="006336BF" w:rsidRDefault="006336BF">
      <w:pPr>
        <w:tabs>
          <w:tab w:val="right" w:leader="underscore" w:pos="9360"/>
        </w:tabs>
        <w:spacing w:after="60"/>
      </w:pPr>
      <w:r>
        <w:t xml:space="preserve">Requester’s Name: </w:t>
      </w:r>
      <w:r w:rsidR="0064517A">
        <w:tab/>
      </w:r>
    </w:p>
    <w:p w14:paraId="4B90CA40" w14:textId="77777777" w:rsidR="006336BF" w:rsidRDefault="006336BF">
      <w:pPr>
        <w:tabs>
          <w:tab w:val="right" w:leader="underscore" w:pos="9360"/>
        </w:tabs>
        <w:spacing w:after="60"/>
      </w:pPr>
      <w:r>
        <w:t xml:space="preserve">Organization: </w:t>
      </w:r>
      <w:r w:rsidR="0064517A">
        <w:tab/>
      </w:r>
    </w:p>
    <w:p w14:paraId="0CABC707" w14:textId="77777777" w:rsidR="006336BF" w:rsidRDefault="006336BF">
      <w:pPr>
        <w:tabs>
          <w:tab w:val="right" w:leader="underscore" w:pos="9360"/>
        </w:tabs>
        <w:spacing w:after="60"/>
      </w:pPr>
      <w:r>
        <w:t>Address:</w:t>
      </w:r>
      <w:r w:rsidR="00EF5637">
        <w:t xml:space="preserve">  </w:t>
      </w:r>
      <w:r w:rsidR="0064517A">
        <w:tab/>
      </w:r>
    </w:p>
    <w:p w14:paraId="34FF1FDA" w14:textId="77777777" w:rsidR="006336BF" w:rsidRDefault="006336BF">
      <w:pPr>
        <w:tabs>
          <w:tab w:val="right" w:leader="underscore" w:pos="9360"/>
        </w:tabs>
        <w:spacing w:after="60"/>
      </w:pPr>
      <w:r>
        <w:t xml:space="preserve">City: </w:t>
      </w:r>
      <w:r w:rsidR="0064517A">
        <w:t>_____________________________________</w:t>
      </w:r>
      <w:r>
        <w:t xml:space="preserve">State: </w:t>
      </w:r>
      <w:r w:rsidR="0064517A">
        <w:t>_________________</w:t>
      </w:r>
      <w:r>
        <w:t xml:space="preserve"> Zip:</w:t>
      </w:r>
      <w:r w:rsidR="00EF5637">
        <w:t xml:space="preserve">  </w:t>
      </w:r>
      <w:r w:rsidR="0064517A">
        <w:tab/>
      </w:r>
    </w:p>
    <w:p w14:paraId="3A75AC89" w14:textId="77777777" w:rsidR="006336BF" w:rsidRDefault="006336BF">
      <w:pPr>
        <w:tabs>
          <w:tab w:val="right" w:leader="underscore" w:pos="9360"/>
        </w:tabs>
        <w:spacing w:after="60"/>
      </w:pPr>
      <w:r>
        <w:t xml:space="preserve">Phone: </w:t>
      </w:r>
      <w:r w:rsidR="0064517A">
        <w:t>______________</w:t>
      </w:r>
      <w:r w:rsidR="00EF5637">
        <w:t xml:space="preserve">   </w:t>
      </w:r>
      <w:r>
        <w:t xml:space="preserve"> Fax: </w:t>
      </w:r>
      <w:r w:rsidR="0064517A">
        <w:t>________________</w:t>
      </w:r>
      <w:r w:rsidR="00EF5637">
        <w:t xml:space="preserve"> </w:t>
      </w:r>
      <w:r>
        <w:t xml:space="preserve">Email: </w:t>
      </w:r>
      <w:r w:rsidR="0064517A">
        <w:t>_____________________________</w:t>
      </w:r>
    </w:p>
    <w:p w14:paraId="4F68E267" w14:textId="77777777" w:rsidR="006336BF" w:rsidRDefault="006336BF">
      <w:pPr>
        <w:spacing w:after="60"/>
      </w:pPr>
    </w:p>
    <w:p w14:paraId="05C27312" w14:textId="77777777" w:rsidR="006336BF" w:rsidRDefault="006336BF">
      <w:pPr>
        <w:spacing w:after="60"/>
        <w:rPr>
          <w:i/>
          <w:iCs/>
        </w:rPr>
      </w:pPr>
      <w:r>
        <w:rPr>
          <w:i/>
          <w:iCs/>
        </w:rPr>
        <w:t>I wish to use material from the following Behrman House book:</w:t>
      </w:r>
    </w:p>
    <w:p w14:paraId="0FC5315D" w14:textId="77777777" w:rsidR="006336BF" w:rsidRDefault="006336BF">
      <w:pPr>
        <w:tabs>
          <w:tab w:val="right" w:leader="underscore" w:pos="9360"/>
        </w:tabs>
        <w:spacing w:after="60"/>
      </w:pPr>
      <w:r>
        <w:t xml:space="preserve">Title:  </w:t>
      </w:r>
      <w:r w:rsidR="0064517A">
        <w:t>___________________________________________</w:t>
      </w:r>
      <w:r w:rsidR="00EF5637">
        <w:t xml:space="preserve">  </w:t>
      </w:r>
      <w:r>
        <w:t xml:space="preserve"> ISBN: </w:t>
      </w:r>
      <w:r>
        <w:tab/>
      </w:r>
    </w:p>
    <w:p w14:paraId="1B037CA0" w14:textId="77777777" w:rsidR="006336BF" w:rsidRDefault="006336BF">
      <w:pPr>
        <w:tabs>
          <w:tab w:val="right" w:leader="underscore" w:pos="9360"/>
        </w:tabs>
        <w:spacing w:after="60"/>
      </w:pPr>
      <w:r>
        <w:t xml:space="preserve">Author: </w:t>
      </w:r>
      <w:r w:rsidR="0064517A">
        <w:t>__________________________________________</w:t>
      </w:r>
    </w:p>
    <w:p w14:paraId="6FD0D6AC" w14:textId="77777777" w:rsidR="006336BF" w:rsidRDefault="006336BF">
      <w:pPr>
        <w:tabs>
          <w:tab w:val="right" w:leader="underscore" w:pos="9360"/>
        </w:tabs>
        <w:spacing w:after="60"/>
      </w:pPr>
      <w:r>
        <w:t>Pages on which material is found (start to finish):</w:t>
      </w:r>
      <w:r w:rsidR="0064517A">
        <w:t>______________________________________</w:t>
      </w:r>
    </w:p>
    <w:p w14:paraId="39C86870" w14:textId="77777777" w:rsidR="006336BF" w:rsidRDefault="006336BF">
      <w:pPr>
        <w:spacing w:after="60"/>
      </w:pPr>
    </w:p>
    <w:p w14:paraId="585B7684" w14:textId="77777777" w:rsidR="006336BF" w:rsidRDefault="006336BF">
      <w:pPr>
        <w:spacing w:after="60"/>
        <w:rPr>
          <w:i/>
          <w:iCs/>
        </w:rPr>
      </w:pPr>
      <w:r>
        <w:rPr>
          <w:i/>
          <w:iCs/>
        </w:rPr>
        <w:t xml:space="preserve">The material will be used in the following publication: </w:t>
      </w:r>
    </w:p>
    <w:p w14:paraId="47DE7A06" w14:textId="77777777" w:rsidR="006336BF" w:rsidRDefault="006336BF">
      <w:pPr>
        <w:tabs>
          <w:tab w:val="right" w:leader="underscore" w:pos="9360"/>
        </w:tabs>
        <w:spacing w:after="60"/>
      </w:pPr>
      <w:r>
        <w:t xml:space="preserve">Title: </w:t>
      </w:r>
      <w:r w:rsidR="0064517A">
        <w:t>___________________________________________</w:t>
      </w:r>
    </w:p>
    <w:p w14:paraId="3CFC0A60" w14:textId="77777777" w:rsidR="006336BF" w:rsidRDefault="0064517A">
      <w:pPr>
        <w:tabs>
          <w:tab w:val="right" w:leader="underscore" w:pos="9360"/>
        </w:tabs>
        <w:spacing w:after="60"/>
      </w:pPr>
      <w:r>
        <w:t>Editors</w:t>
      </w:r>
      <w:r w:rsidR="006336BF">
        <w:t xml:space="preserve">: </w:t>
      </w:r>
      <w:r>
        <w:t>_________________________________________</w:t>
      </w:r>
    </w:p>
    <w:p w14:paraId="2C26E8AE" w14:textId="77777777" w:rsidR="006336BF" w:rsidRDefault="006336BF">
      <w:pPr>
        <w:tabs>
          <w:tab w:val="right" w:leader="underscore" w:pos="9360"/>
        </w:tabs>
        <w:spacing w:after="60"/>
      </w:pPr>
      <w:r>
        <w:t xml:space="preserve">Publisher: </w:t>
      </w:r>
      <w:r w:rsidR="0064517A">
        <w:t>_____________________________</w:t>
      </w:r>
      <w:r w:rsidR="00EF5637">
        <w:t xml:space="preserve"> </w:t>
      </w:r>
      <w:r>
        <w:t xml:space="preserve">   Publication date: </w:t>
      </w:r>
      <w:r w:rsidR="0064517A">
        <w:t>_______________</w:t>
      </w:r>
    </w:p>
    <w:p w14:paraId="6BB932F3" w14:textId="77777777" w:rsidR="0064517A" w:rsidRDefault="0064517A" w:rsidP="0064517A">
      <w:pPr>
        <w:pStyle w:val="Default"/>
      </w:pPr>
      <w:r>
        <w:sym w:font="Wingdings" w:char="F071"/>
      </w:r>
      <w:r>
        <w:t xml:space="preserve"> </w:t>
      </w:r>
      <w:r w:rsidR="006336BF">
        <w:t xml:space="preserve">Hardcover       </w:t>
      </w:r>
      <w:r>
        <w:sym w:font="Wingdings" w:char="F071"/>
      </w:r>
      <w:r w:rsidR="006336BF">
        <w:t xml:space="preserve"> Paperback       </w:t>
      </w:r>
      <w:r>
        <w:sym w:font="Wingdings" w:char="F071"/>
      </w:r>
      <w:r>
        <w:t xml:space="preserve"> </w:t>
      </w:r>
      <w:r w:rsidRPr="0064517A">
        <w:t>Electronic, eBook, and App</w:t>
      </w:r>
    </w:p>
    <w:p w14:paraId="3AE48904" w14:textId="77777777" w:rsidR="006336BF" w:rsidRDefault="006336BF">
      <w:pPr>
        <w:tabs>
          <w:tab w:val="right" w:leader="underscore" w:pos="9360"/>
        </w:tabs>
        <w:spacing w:after="60"/>
      </w:pPr>
      <w:r>
        <w:t>Page count</w:t>
      </w:r>
      <w:r w:rsidR="003A5D87">
        <w:t xml:space="preserve">: </w:t>
      </w:r>
      <w:r w:rsidR="0064517A">
        <w:t>__________________________________ Price: $__________ Print run:______</w:t>
      </w:r>
    </w:p>
    <w:p w14:paraId="6C69384A" w14:textId="77777777" w:rsidR="006336BF" w:rsidRDefault="006336BF">
      <w:pPr>
        <w:spacing w:after="60"/>
      </w:pPr>
      <w:r>
        <w:t xml:space="preserve">Seeking nonexclusive      </w:t>
      </w:r>
      <w:r>
        <w:sym w:font="Wingdings" w:char="F071"/>
      </w:r>
      <w:r>
        <w:t xml:space="preserve"> North American        </w:t>
      </w:r>
      <w:r>
        <w:rPr>
          <w:i/>
          <w:iCs/>
        </w:rPr>
        <w:t>or</w:t>
      </w:r>
      <w:r>
        <w:t xml:space="preserve">     </w:t>
      </w:r>
      <w:r w:rsidR="0064517A">
        <w:sym w:font="Wingdings" w:char="F071"/>
      </w:r>
      <w:r w:rsidR="0064517A">
        <w:t xml:space="preserve"> </w:t>
      </w:r>
      <w:r>
        <w:t xml:space="preserve">Worldwide English-language rights </w:t>
      </w:r>
    </w:p>
    <w:p w14:paraId="1BA166EC" w14:textId="77777777" w:rsidR="0064517A" w:rsidRDefault="0064517A">
      <w:pPr>
        <w:spacing w:after="60"/>
      </w:pPr>
    </w:p>
    <w:p w14:paraId="19F61EEA" w14:textId="77777777" w:rsidR="006336BF" w:rsidRDefault="006336BF">
      <w:pPr>
        <w:spacing w:after="60"/>
      </w:pPr>
      <w:r>
        <w:t xml:space="preserve">If publishing electronically, provide entire URL and requested duration of rights: </w:t>
      </w:r>
    </w:p>
    <w:p w14:paraId="120CACCF" w14:textId="77777777" w:rsidR="006336BF" w:rsidRDefault="006336BF">
      <w:pPr>
        <w:spacing w:after="60"/>
      </w:pPr>
    </w:p>
    <w:p w14:paraId="0B4E44B7" w14:textId="77777777" w:rsidR="006336BF" w:rsidRDefault="006336BF">
      <w:pPr>
        <w:tabs>
          <w:tab w:val="right" w:leader="underscore" w:pos="9360"/>
        </w:tabs>
        <w:spacing w:after="60"/>
      </w:pPr>
      <w:r>
        <w:t xml:space="preserve">If none of the above, state purpose: </w:t>
      </w:r>
      <w:r>
        <w:tab/>
      </w:r>
    </w:p>
    <w:p w14:paraId="54AEC6D8" w14:textId="77777777" w:rsidR="006336BF" w:rsidRDefault="006336BF">
      <w:pPr>
        <w:tabs>
          <w:tab w:val="right" w:leader="underscore" w:pos="9360"/>
        </w:tabs>
        <w:spacing w:after="60"/>
      </w:pPr>
      <w:r>
        <w:tab/>
      </w:r>
    </w:p>
    <w:p w14:paraId="500F264F" w14:textId="77777777" w:rsidR="006336BF" w:rsidRDefault="006336BF"/>
    <w:sectPr w:rsidR="006336BF">
      <w:pgSz w:w="12240" w:h="15840" w:code="1"/>
      <w:pgMar w:top="1080" w:right="1440" w:bottom="1080" w:left="1440" w:header="720" w:footer="720" w:gutter="0"/>
      <w:cols w:space="720"/>
      <w:docGrid w:linePitch="20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49E"/>
    <w:rsid w:val="00000DAA"/>
    <w:rsid w:val="00030CC9"/>
    <w:rsid w:val="000D0EF4"/>
    <w:rsid w:val="001046F5"/>
    <w:rsid w:val="001724D6"/>
    <w:rsid w:val="001C7FAE"/>
    <w:rsid w:val="00240277"/>
    <w:rsid w:val="002D23BA"/>
    <w:rsid w:val="002E1ECD"/>
    <w:rsid w:val="00325D57"/>
    <w:rsid w:val="00390C7A"/>
    <w:rsid w:val="003A5D87"/>
    <w:rsid w:val="003B549E"/>
    <w:rsid w:val="00403BD0"/>
    <w:rsid w:val="004F12DC"/>
    <w:rsid w:val="004F4947"/>
    <w:rsid w:val="005724AC"/>
    <w:rsid w:val="00583040"/>
    <w:rsid w:val="006336BF"/>
    <w:rsid w:val="0064517A"/>
    <w:rsid w:val="0065796A"/>
    <w:rsid w:val="006708E5"/>
    <w:rsid w:val="008732CD"/>
    <w:rsid w:val="0089763E"/>
    <w:rsid w:val="009419DD"/>
    <w:rsid w:val="009D735F"/>
    <w:rsid w:val="00A9063C"/>
    <w:rsid w:val="00B7489F"/>
    <w:rsid w:val="00BD20C1"/>
    <w:rsid w:val="00C07C34"/>
    <w:rsid w:val="00CD1C68"/>
    <w:rsid w:val="00CE73DE"/>
    <w:rsid w:val="00D51ECF"/>
    <w:rsid w:val="00D64E59"/>
    <w:rsid w:val="00E42575"/>
    <w:rsid w:val="00E96312"/>
    <w:rsid w:val="00EE2CA0"/>
    <w:rsid w:val="00EF5637"/>
    <w:rsid w:val="00F62A7F"/>
    <w:rsid w:val="00FC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7F3E1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/>
      <w:smallCaps/>
      <w:sz w:val="28"/>
    </w:rPr>
  </w:style>
  <w:style w:type="character" w:styleId="Hyperlink">
    <w:name w:val="Hyperlink"/>
    <w:uiPriority w:val="99"/>
    <w:unhideWhenUsed/>
    <w:rsid w:val="009D735F"/>
    <w:rPr>
      <w:color w:val="0563C1"/>
      <w:u w:val="single"/>
    </w:rPr>
  </w:style>
  <w:style w:type="character" w:styleId="CommentReference">
    <w:name w:val="annotation reference"/>
    <w:uiPriority w:val="99"/>
    <w:semiHidden/>
    <w:unhideWhenUsed/>
    <w:rsid w:val="009D73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3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35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35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D73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73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D735F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FC7478"/>
    <w:rPr>
      <w:sz w:val="24"/>
      <w:szCs w:val="24"/>
    </w:rPr>
  </w:style>
  <w:style w:type="paragraph" w:customStyle="1" w:styleId="Default">
    <w:name w:val="Default"/>
    <w:rsid w:val="0064517A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Permissions@behrmanhouse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6EB92-9AF4-41BD-9E7E-A4934E52B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PermissionRequest</Template>
  <TotalTime>1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PERMISSION REQUEST</vt:lpstr>
    </vt:vector>
  </TitlesOfParts>
  <Company/>
  <LinksUpToDate>false</LinksUpToDate>
  <CharactersWithSpaces>1886</CharactersWithSpaces>
  <SharedDoc>false</SharedDoc>
  <HLinks>
    <vt:vector size="6" baseType="variant">
      <vt:variant>
        <vt:i4>3276827</vt:i4>
      </vt:variant>
      <vt:variant>
        <vt:i4>0</vt:i4>
      </vt:variant>
      <vt:variant>
        <vt:i4>0</vt:i4>
      </vt:variant>
      <vt:variant>
        <vt:i4>5</vt:i4>
      </vt:variant>
      <vt:variant>
        <vt:lpwstr>mailto:Permissions@behrmanhouse.com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PERMISSION REQUEST</dc:title>
  <dc:subject/>
  <dc:creator>Lauren Cutrone</dc:creator>
  <cp:keywords/>
  <dc:description/>
  <cp:lastModifiedBy>Lauren Cutrone</cp:lastModifiedBy>
  <cp:revision>2</cp:revision>
  <cp:lastPrinted>2019-02-11T14:27:00Z</cp:lastPrinted>
  <dcterms:created xsi:type="dcterms:W3CDTF">2019-02-11T14:36:00Z</dcterms:created>
  <dcterms:modified xsi:type="dcterms:W3CDTF">2019-02-11T14:36:00Z</dcterms:modified>
</cp:coreProperties>
</file>